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9F1" w:rsidRPr="00981709" w:rsidRDefault="007809F1" w:rsidP="006C790E">
      <w:pPr>
        <w:rPr>
          <w:rFonts w:ascii="Times New Roman" w:hAnsi="Times New Roman" w:cs="Times New Roman"/>
        </w:rPr>
      </w:pPr>
      <w:r w:rsidRPr="00981709">
        <w:rPr>
          <w:rFonts w:ascii="Times New Roman" w:hAnsi="Times New Roman" w:cs="Times New Roman"/>
          <w:b/>
          <w:bCs/>
        </w:rPr>
        <w:t>О персональном составе педагогических работников</w:t>
      </w:r>
      <w:r>
        <w:rPr>
          <w:rFonts w:ascii="Times New Roman" w:hAnsi="Times New Roman" w:cs="Times New Roman"/>
          <w:b/>
          <w:bCs/>
        </w:rPr>
        <w:t xml:space="preserve"> ре</w:t>
      </w:r>
      <w:r w:rsidRPr="00981709">
        <w:rPr>
          <w:rFonts w:ascii="Times New Roman" w:hAnsi="Times New Roman" w:cs="Times New Roman"/>
          <w:b/>
          <w:bCs/>
        </w:rPr>
        <w:t>ализуемой образовательной программ</w:t>
      </w:r>
      <w:r>
        <w:rPr>
          <w:rFonts w:ascii="Times New Roman" w:hAnsi="Times New Roman" w:cs="Times New Roman"/>
          <w:b/>
          <w:bCs/>
        </w:rPr>
        <w:t>е профессионального обучения водителей транспортных средств категории А и В-</w:t>
      </w:r>
      <w:r w:rsidRPr="00981709">
        <w:rPr>
          <w:rFonts w:ascii="Times New Roman" w:hAnsi="Times New Roman" w:cs="Times New Roman"/>
        </w:rPr>
        <w:t xml:space="preserve">: </w:t>
      </w:r>
    </w:p>
    <w:p w:rsidR="007809F1" w:rsidRPr="00C1446B" w:rsidRDefault="007809F1" w:rsidP="006C790E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tblpX="-318" w:tblpY="1"/>
        <w:tblOverlap w:val="never"/>
        <w:tblW w:w="148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09"/>
        <w:gridCol w:w="2410"/>
        <w:gridCol w:w="1559"/>
        <w:gridCol w:w="851"/>
        <w:gridCol w:w="992"/>
        <w:gridCol w:w="992"/>
        <w:gridCol w:w="851"/>
        <w:gridCol w:w="1843"/>
        <w:gridCol w:w="2159"/>
        <w:gridCol w:w="1418"/>
      </w:tblGrid>
      <w:tr w:rsidR="007809F1" w:rsidRPr="00EF2FD0">
        <w:tc>
          <w:tcPr>
            <w:tcW w:w="1809" w:type="dxa"/>
          </w:tcPr>
          <w:p w:rsidR="007809F1" w:rsidRPr="00EF2FD0" w:rsidRDefault="007809F1" w:rsidP="00EF2FD0">
            <w:pPr>
              <w:ind w:firstLine="289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Ф И О</w:t>
            </w:r>
          </w:p>
        </w:tc>
        <w:tc>
          <w:tcPr>
            <w:tcW w:w="2410" w:type="dxa"/>
          </w:tcPr>
          <w:p w:rsidR="007809F1" w:rsidRPr="00EF2FD0" w:rsidRDefault="007809F1" w:rsidP="00EF2FD0">
            <w:pPr>
              <w:spacing w:after="0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 xml:space="preserve">уровень </w:t>
            </w:r>
          </w:p>
          <w:p w:rsidR="007809F1" w:rsidRPr="00EF2FD0" w:rsidRDefault="007809F1" w:rsidP="00EF2FD0">
            <w:pPr>
              <w:spacing w:after="0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 xml:space="preserve">образования </w:t>
            </w:r>
          </w:p>
          <w:p w:rsidR="007809F1" w:rsidRPr="00EF2FD0" w:rsidRDefault="007809F1" w:rsidP="00EF2FD0">
            <w:pPr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</w:p>
          <w:p w:rsidR="007809F1" w:rsidRPr="00EF2FD0" w:rsidRDefault="007809F1" w:rsidP="00EF2FD0">
            <w:pPr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квалификация</w:t>
            </w:r>
          </w:p>
          <w:p w:rsidR="007809F1" w:rsidRPr="00EF2FD0" w:rsidRDefault="007809F1" w:rsidP="00EF2FD0">
            <w:pPr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Наименование направления подготовки и (или специальности)</w:t>
            </w:r>
          </w:p>
        </w:tc>
        <w:tc>
          <w:tcPr>
            <w:tcW w:w="1559" w:type="dxa"/>
          </w:tcPr>
          <w:p w:rsidR="007809F1" w:rsidRPr="00EF2FD0" w:rsidRDefault="007809F1" w:rsidP="00EF2FD0">
            <w:pPr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специальность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Опыт работы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стаж по специальности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общий стаж работы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b/>
                <w:bCs/>
                <w:smallCaps/>
                <w:sz w:val="16"/>
                <w:szCs w:val="16"/>
              </w:rPr>
              <w:t>ученое звание/ученая степень</w:t>
            </w:r>
          </w:p>
        </w:tc>
        <w:tc>
          <w:tcPr>
            <w:tcW w:w="1843" w:type="dxa"/>
          </w:tcPr>
          <w:p w:rsidR="007809F1" w:rsidRPr="00EF2FD0" w:rsidRDefault="007809F1" w:rsidP="00EF2FD0">
            <w:pPr>
              <w:rPr>
                <w:rFonts w:ascii="Times New Roman" w:hAnsi="Times New Roman" w:cs="Times New Roman"/>
                <w:b/>
                <w:bCs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b/>
                <w:bCs/>
                <w:smallCaps/>
                <w:sz w:val="16"/>
                <w:szCs w:val="16"/>
              </w:rPr>
              <w:t>Занимаемая должность</w:t>
            </w:r>
          </w:p>
        </w:tc>
        <w:tc>
          <w:tcPr>
            <w:tcW w:w="2159" w:type="dxa"/>
          </w:tcPr>
          <w:p w:rsidR="007809F1" w:rsidRPr="00EF2FD0" w:rsidRDefault="007809F1" w:rsidP="00EF2FD0">
            <w:pPr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b/>
                <w:bCs/>
                <w:smallCaps/>
                <w:sz w:val="16"/>
                <w:szCs w:val="16"/>
              </w:rPr>
              <w:t>Преподаваемые дисциплины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7809F1" w:rsidRPr="00EF2FD0" w:rsidRDefault="007809F1" w:rsidP="00EF2FD0">
            <w:pPr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данные о повышении квалификации/ профессиональной переподготовки</w:t>
            </w:r>
          </w:p>
        </w:tc>
      </w:tr>
      <w:tr w:rsidR="007809F1" w:rsidRPr="00EF2FD0">
        <w:tc>
          <w:tcPr>
            <w:tcW w:w="1809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  <w:shd w:val="clear" w:color="auto" w:fill="FFFFFF"/>
              </w:rPr>
              <w:t>Андрейчиков Александр Валерьевич</w:t>
            </w:r>
          </w:p>
        </w:tc>
        <w:tc>
          <w:tcPr>
            <w:tcW w:w="2410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 xml:space="preserve">Высшее, 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учитель, логопед</w:t>
            </w:r>
          </w:p>
        </w:tc>
        <w:tc>
          <w:tcPr>
            <w:tcW w:w="1559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Учитель-логопед по специальности «Логопедия»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21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</w:p>
        </w:tc>
        <w:tc>
          <w:tcPr>
            <w:tcW w:w="1843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мастер производственного обучения</w:t>
            </w:r>
          </w:p>
        </w:tc>
        <w:tc>
          <w:tcPr>
            <w:tcW w:w="2159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 xml:space="preserve">Вождение транспортных средств А, В </w:t>
            </w:r>
          </w:p>
        </w:tc>
        <w:tc>
          <w:tcPr>
            <w:tcW w:w="1418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Диплом о профессиональной переподготовки по программе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"мастер производственного обучения вождению транспортных средств"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31.03.2019 год</w:t>
            </w:r>
          </w:p>
        </w:tc>
      </w:tr>
      <w:tr w:rsidR="007809F1" w:rsidRPr="00EF2FD0">
        <w:tc>
          <w:tcPr>
            <w:tcW w:w="180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Антонова Алина Дмитриевна</w:t>
            </w:r>
          </w:p>
        </w:tc>
        <w:tc>
          <w:tcPr>
            <w:tcW w:w="2410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среднее специальное, дошкольное образование, воспитатель</w:t>
            </w:r>
          </w:p>
        </w:tc>
        <w:tc>
          <w:tcPr>
            <w:tcW w:w="15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Воспитатель детей дошкольного возраста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7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11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</w:p>
        </w:tc>
        <w:tc>
          <w:tcPr>
            <w:tcW w:w="1843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мастер производственного обучения</w:t>
            </w:r>
          </w:p>
        </w:tc>
        <w:tc>
          <w:tcPr>
            <w:tcW w:w="21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 xml:space="preserve">Вождение транспортных средств 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В</w:t>
            </w:r>
          </w:p>
        </w:tc>
        <w:tc>
          <w:tcPr>
            <w:tcW w:w="1418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Диплом о профессиональной переподготовки по программе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"мастер производственного обучения вождению транспортных средств"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31.03.2019 год</w:t>
            </w:r>
          </w:p>
        </w:tc>
      </w:tr>
      <w:tr w:rsidR="007809F1" w:rsidRPr="00EF2FD0">
        <w:tc>
          <w:tcPr>
            <w:tcW w:w="180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Афоничева Наталья Владимировна</w:t>
            </w:r>
          </w:p>
        </w:tc>
        <w:tc>
          <w:tcPr>
            <w:tcW w:w="2410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ВЫСШЕЕ, инженер</w:t>
            </w:r>
          </w:p>
        </w:tc>
        <w:tc>
          <w:tcPr>
            <w:tcW w:w="15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Инженер по специальности «Материалы и компоненты твердотельной электроники»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20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</w:p>
        </w:tc>
        <w:tc>
          <w:tcPr>
            <w:tcW w:w="1843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мастер производственного обучения</w:t>
            </w:r>
          </w:p>
        </w:tc>
        <w:tc>
          <w:tcPr>
            <w:tcW w:w="21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Вождение транспортных средств В</w:t>
            </w:r>
          </w:p>
        </w:tc>
        <w:tc>
          <w:tcPr>
            <w:tcW w:w="1418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Диплом о профессиональной переподготовки по программе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"мастер производственного обучения вождению транспортных средств"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31.03.2019 год</w:t>
            </w:r>
          </w:p>
        </w:tc>
      </w:tr>
      <w:tr w:rsidR="007809F1" w:rsidRPr="00EF2FD0">
        <w:tc>
          <w:tcPr>
            <w:tcW w:w="180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Безматерных Мария Евгеньевна</w:t>
            </w:r>
          </w:p>
        </w:tc>
        <w:tc>
          <w:tcPr>
            <w:tcW w:w="2410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Среднее специальное, Дизайн (по отраслям) в сфере культуры и искусства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</w:p>
        </w:tc>
        <w:tc>
          <w:tcPr>
            <w:tcW w:w="15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 xml:space="preserve">Дизайнер 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5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</w:p>
        </w:tc>
        <w:tc>
          <w:tcPr>
            <w:tcW w:w="1843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мастер производственного обучения</w:t>
            </w:r>
          </w:p>
        </w:tc>
        <w:tc>
          <w:tcPr>
            <w:tcW w:w="21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Вождение транспортных средств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 xml:space="preserve">В </w:t>
            </w:r>
          </w:p>
        </w:tc>
        <w:tc>
          <w:tcPr>
            <w:tcW w:w="1418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Диплом о профессиональной переподготовки по программе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"мастер производственного обучения вождению транспортных средств"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31.03.2019 год</w:t>
            </w:r>
          </w:p>
        </w:tc>
      </w:tr>
      <w:tr w:rsidR="007809F1" w:rsidRPr="00EF2FD0">
        <w:tc>
          <w:tcPr>
            <w:tcW w:w="180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Блинов Василий Васильевич</w:t>
            </w:r>
          </w:p>
        </w:tc>
        <w:tc>
          <w:tcPr>
            <w:tcW w:w="2410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 xml:space="preserve">ВЫСШЕЕ, 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менеджмент в социальной сфере</w:t>
            </w:r>
          </w:p>
        </w:tc>
        <w:tc>
          <w:tcPr>
            <w:tcW w:w="15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Менеджер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22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22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</w:p>
        </w:tc>
        <w:tc>
          <w:tcPr>
            <w:tcW w:w="1843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Директор, мастер производственного обучения, преподаватель</w:t>
            </w:r>
          </w:p>
        </w:tc>
        <w:tc>
          <w:tcPr>
            <w:tcW w:w="21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 xml:space="preserve">Вождение транспортных средств 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А, В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 xml:space="preserve">Устройство и техническое обслуживание транспортных средств как объектов управления 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Основы управления транспортными средствами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Основы законодательства в сфере дорожного движения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Организация и выполнение грузовых перевозок автомобильным транспортом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1418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Диплом о профессиональной переподготовки по программе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"мастер производственного обучения вождению транспортных средств"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31.03.2019 год</w:t>
            </w:r>
          </w:p>
        </w:tc>
      </w:tr>
      <w:tr w:rsidR="007809F1" w:rsidRPr="00EF2FD0">
        <w:tc>
          <w:tcPr>
            <w:tcW w:w="180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Блинова Светлана Михайловна</w:t>
            </w:r>
          </w:p>
        </w:tc>
        <w:tc>
          <w:tcPr>
            <w:tcW w:w="2410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ВЫСШЕЕ,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ЭКОНОМИСТ-МЕНЕДЖЕР, ЭКОНОМИКА И УПРАВЛЕНИЕ НА ПРЕДПРИЯТИИ</w:t>
            </w:r>
          </w:p>
        </w:tc>
        <w:tc>
          <w:tcPr>
            <w:tcW w:w="15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ЭКОНОМИСТ-МЕНЕДЖЕР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15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</w:p>
        </w:tc>
        <w:tc>
          <w:tcPr>
            <w:tcW w:w="1843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мастер производственного обучения</w:t>
            </w:r>
          </w:p>
        </w:tc>
        <w:tc>
          <w:tcPr>
            <w:tcW w:w="21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Вождение транспортных средств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 xml:space="preserve">В </w:t>
            </w:r>
          </w:p>
        </w:tc>
        <w:tc>
          <w:tcPr>
            <w:tcW w:w="1418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Диплом о профессиональной переподготовки по программе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"мастер производственного обучения вождению транспортных средств"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31.03.2019 год</w:t>
            </w:r>
          </w:p>
        </w:tc>
      </w:tr>
      <w:tr w:rsidR="007809F1" w:rsidRPr="00EF2FD0">
        <w:tc>
          <w:tcPr>
            <w:tcW w:w="180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Браева Марианна Хасановна</w:t>
            </w:r>
          </w:p>
        </w:tc>
        <w:tc>
          <w:tcPr>
            <w:tcW w:w="2410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Высшее, Медицинская сестра, сестринское дело</w:t>
            </w:r>
          </w:p>
        </w:tc>
        <w:tc>
          <w:tcPr>
            <w:tcW w:w="15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 xml:space="preserve">Медицинская сестра 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8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12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</w:p>
        </w:tc>
        <w:tc>
          <w:tcPr>
            <w:tcW w:w="1843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преподаватель</w:t>
            </w:r>
          </w:p>
        </w:tc>
        <w:tc>
          <w:tcPr>
            <w:tcW w:w="21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Первая помощь при ДТП</w:t>
            </w:r>
          </w:p>
        </w:tc>
        <w:tc>
          <w:tcPr>
            <w:tcW w:w="1418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Диплом о профессиональной переподготовки по программе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"мастер производственного обучения вождению транспортных средств"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06.06.2019  год</w:t>
            </w:r>
          </w:p>
        </w:tc>
      </w:tr>
      <w:tr w:rsidR="007809F1" w:rsidRPr="00EF2FD0">
        <w:tc>
          <w:tcPr>
            <w:tcW w:w="180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Варагин Алексей Сергеевич</w:t>
            </w:r>
          </w:p>
        </w:tc>
        <w:tc>
          <w:tcPr>
            <w:tcW w:w="2410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ВЫСШЕЕ,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Маркетолог по специальности «Маркетинг»</w:t>
            </w:r>
          </w:p>
        </w:tc>
        <w:tc>
          <w:tcPr>
            <w:tcW w:w="15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Маркетолог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20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21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</w:p>
        </w:tc>
        <w:tc>
          <w:tcPr>
            <w:tcW w:w="1843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Преподаватель</w:t>
            </w:r>
          </w:p>
        </w:tc>
        <w:tc>
          <w:tcPr>
            <w:tcW w:w="21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 xml:space="preserve">Устройство и техническое обслуживание транспортных средств как объектов управления 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Основы управления транспортными средствами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Основы законодательства в сфере дорожного движения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Организация и выполнение грузовых перевозок автомобильным транспортом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 xml:space="preserve">Организация и выполнение пассажирских перевозок автомобильным транспортом </w:t>
            </w:r>
          </w:p>
        </w:tc>
        <w:tc>
          <w:tcPr>
            <w:tcW w:w="1418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Диплом о профессиональной переподготовки по программе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"мастер производственного обучения вождению транспортных средств"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31.03.2019  год</w:t>
            </w:r>
          </w:p>
        </w:tc>
      </w:tr>
      <w:tr w:rsidR="007809F1" w:rsidRPr="00EF2FD0">
        <w:tc>
          <w:tcPr>
            <w:tcW w:w="180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Головатая Оксана александровна</w:t>
            </w:r>
          </w:p>
        </w:tc>
        <w:tc>
          <w:tcPr>
            <w:tcW w:w="2410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ВЫСШЕЕ,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ИНЖЕНЕР,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СИСТЕМЫ АВТОМАТИЗИРОВАННОГО ПРОЕКТИРОВАНИЯ</w:t>
            </w:r>
          </w:p>
        </w:tc>
        <w:tc>
          <w:tcPr>
            <w:tcW w:w="15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ИНЖЕНЕР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6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17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</w:p>
        </w:tc>
        <w:tc>
          <w:tcPr>
            <w:tcW w:w="1843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мастер производственного обучения</w:t>
            </w:r>
          </w:p>
        </w:tc>
        <w:tc>
          <w:tcPr>
            <w:tcW w:w="21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Вождение транспортных средств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 xml:space="preserve">В </w:t>
            </w:r>
          </w:p>
        </w:tc>
        <w:tc>
          <w:tcPr>
            <w:tcW w:w="1418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Диплом о профессиональной переподготовки по программе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"мастер производственного обучения вождению транспортных средств"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31.03.2019 год</w:t>
            </w:r>
          </w:p>
        </w:tc>
      </w:tr>
      <w:tr w:rsidR="007809F1" w:rsidRPr="00EF2FD0">
        <w:tc>
          <w:tcPr>
            <w:tcW w:w="180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ИсмоновАбдухоликДжумаевич</w:t>
            </w:r>
          </w:p>
        </w:tc>
        <w:tc>
          <w:tcPr>
            <w:tcW w:w="2410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Среднее специальное,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преподаватель,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преподавание черчения и рисования</w:t>
            </w:r>
          </w:p>
        </w:tc>
        <w:tc>
          <w:tcPr>
            <w:tcW w:w="15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Преподаватель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12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</w:p>
        </w:tc>
        <w:tc>
          <w:tcPr>
            <w:tcW w:w="1843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мастер производственного обучения</w:t>
            </w:r>
          </w:p>
        </w:tc>
        <w:tc>
          <w:tcPr>
            <w:tcW w:w="21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 xml:space="preserve">Вождение транспортных средств 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В</w:t>
            </w:r>
          </w:p>
        </w:tc>
        <w:tc>
          <w:tcPr>
            <w:tcW w:w="1418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Диплом о профессиональной переподготовки по программе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"мастер производственного обучения вождению транспортных средств"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31.03.2019  год</w:t>
            </w:r>
          </w:p>
        </w:tc>
      </w:tr>
      <w:tr w:rsidR="007809F1" w:rsidRPr="00EF2FD0">
        <w:tc>
          <w:tcPr>
            <w:tcW w:w="180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Качалов Виталий Михайлович</w:t>
            </w:r>
          </w:p>
        </w:tc>
        <w:tc>
          <w:tcPr>
            <w:tcW w:w="2410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Среднее специальное, преподаватель игры на инструменте, концертмейстер</w:t>
            </w:r>
          </w:p>
        </w:tc>
        <w:tc>
          <w:tcPr>
            <w:tcW w:w="15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Инструментальное исполнительство фортепиано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3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15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</w:p>
        </w:tc>
        <w:tc>
          <w:tcPr>
            <w:tcW w:w="1843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мастер производственного обучения</w:t>
            </w:r>
          </w:p>
        </w:tc>
        <w:tc>
          <w:tcPr>
            <w:tcW w:w="21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 xml:space="preserve">Вождение транспортных средств 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В</w:t>
            </w:r>
          </w:p>
        </w:tc>
        <w:tc>
          <w:tcPr>
            <w:tcW w:w="1418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Диплом о профессиональной переподготовки по программе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"мастер производственного обучения вождению транспортных средств"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31.03.2019 год</w:t>
            </w:r>
          </w:p>
        </w:tc>
      </w:tr>
      <w:tr w:rsidR="007809F1" w:rsidRPr="00EF2FD0">
        <w:tc>
          <w:tcPr>
            <w:tcW w:w="1809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Лушников Александр Павлович</w:t>
            </w:r>
          </w:p>
        </w:tc>
        <w:tc>
          <w:tcPr>
            <w:tcW w:w="2410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Среднее специальное, преподавание в начальных классах общеобразовательной школы</w:t>
            </w:r>
          </w:p>
        </w:tc>
        <w:tc>
          <w:tcPr>
            <w:tcW w:w="1559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35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7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38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</w:p>
        </w:tc>
        <w:tc>
          <w:tcPr>
            <w:tcW w:w="1843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мастер производственного обучения</w:t>
            </w:r>
          </w:p>
        </w:tc>
        <w:tc>
          <w:tcPr>
            <w:tcW w:w="2159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Вождение транспортных средств А, В</w:t>
            </w:r>
          </w:p>
        </w:tc>
        <w:tc>
          <w:tcPr>
            <w:tcW w:w="1418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Диплом о профессиональной переподготовки по программе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"мастер производственного обучения вождению транспортных средств"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31.03.2019  год</w:t>
            </w:r>
          </w:p>
        </w:tc>
      </w:tr>
      <w:tr w:rsidR="007809F1" w:rsidRPr="00EF2FD0">
        <w:tc>
          <w:tcPr>
            <w:tcW w:w="1809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Лушников Максим Александрович</w:t>
            </w:r>
          </w:p>
        </w:tc>
        <w:tc>
          <w:tcPr>
            <w:tcW w:w="2410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 xml:space="preserve">ВЫСШЕЕ, 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ИНЖЕНЕР ПО СПЕЦИАЛЬНОСТИ «РАДИОСВЯЗЬ, РАДИОВЕЩАНИЕ И ТЕЛЕВИДЕНИЕ»</w:t>
            </w:r>
          </w:p>
        </w:tc>
        <w:tc>
          <w:tcPr>
            <w:tcW w:w="1559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ИНЖЕНЕР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21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</w:p>
        </w:tc>
        <w:tc>
          <w:tcPr>
            <w:tcW w:w="1843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мастер производственного обучения</w:t>
            </w:r>
          </w:p>
        </w:tc>
        <w:tc>
          <w:tcPr>
            <w:tcW w:w="21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 xml:space="preserve">Вождение транспортных средств 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В</w:t>
            </w:r>
          </w:p>
        </w:tc>
        <w:tc>
          <w:tcPr>
            <w:tcW w:w="1418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Диплом о профессиональной переподготовки по программе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"мастер производственного обучения вождению транспортных средств"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31.03.2019 год</w:t>
            </w:r>
          </w:p>
        </w:tc>
      </w:tr>
      <w:tr w:rsidR="007809F1" w:rsidRPr="00EF2FD0">
        <w:tc>
          <w:tcPr>
            <w:tcW w:w="180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Лушникова Марина Александровна</w:t>
            </w:r>
          </w:p>
        </w:tc>
        <w:tc>
          <w:tcPr>
            <w:tcW w:w="2410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Высшее, бакалавр, гостиничное дело</w:t>
            </w:r>
          </w:p>
        </w:tc>
        <w:tc>
          <w:tcPr>
            <w:tcW w:w="15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Гостиничное дело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5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</w:p>
        </w:tc>
        <w:tc>
          <w:tcPr>
            <w:tcW w:w="1843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Преподаватель</w:t>
            </w:r>
          </w:p>
        </w:tc>
        <w:tc>
          <w:tcPr>
            <w:tcW w:w="21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 xml:space="preserve">Устройство и техническое обслуживание транспортных средств как объектов управления 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Основы управления транспортными средствами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Основы законодательства в сфере дорожного движения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Организация и выполнение грузовых перевозок автомобильным транспортом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1418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Диплом о профессиональной переподготовки по программе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"Преподаватель, осуществляющий обучение по программе подготовки водителей транспортных средств "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31.03.2019  год</w:t>
            </w:r>
          </w:p>
        </w:tc>
      </w:tr>
      <w:tr w:rsidR="007809F1" w:rsidRPr="00EF2FD0">
        <w:tc>
          <w:tcPr>
            <w:tcW w:w="180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Макаров Антон Михайлович</w:t>
            </w:r>
          </w:p>
        </w:tc>
        <w:tc>
          <w:tcPr>
            <w:tcW w:w="2410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ВЫСШЕЕ, ИНЖЕНЕР ПО ОРГАНИЗАЦИИ И УПРАВЛЕНИЮ НА ТРАНСПОРТЕ</w:t>
            </w:r>
          </w:p>
        </w:tc>
        <w:tc>
          <w:tcPr>
            <w:tcW w:w="15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Организация и безопасность движения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2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11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</w:p>
        </w:tc>
        <w:tc>
          <w:tcPr>
            <w:tcW w:w="1843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Преподаватель</w:t>
            </w:r>
          </w:p>
        </w:tc>
        <w:tc>
          <w:tcPr>
            <w:tcW w:w="21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 xml:space="preserve">Устройство и техническое обслуживание транспортных средств как объектов управления 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Основы управления транспортными средствами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Основы законодательства в сфере дорожного движения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Организация и выполнение грузовых перевозок автомобильным транспортом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1418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Диплом о профессиональной переподготовки по программе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"Преподаватель, осуществляющий обучение по программе подготовки водителей транспортных средств "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31.03.2019  год</w:t>
            </w:r>
          </w:p>
        </w:tc>
      </w:tr>
      <w:tr w:rsidR="007809F1" w:rsidRPr="00EF2FD0">
        <w:tc>
          <w:tcPr>
            <w:tcW w:w="180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Мосунов Владимир Александрович</w:t>
            </w:r>
          </w:p>
        </w:tc>
        <w:tc>
          <w:tcPr>
            <w:tcW w:w="2410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 xml:space="preserve">ВЫСШЕЕ, 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Инженер-механик, технгология машиностроения</w:t>
            </w:r>
          </w:p>
        </w:tc>
        <w:tc>
          <w:tcPr>
            <w:tcW w:w="15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Инженер-механик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25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8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30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</w:p>
        </w:tc>
        <w:tc>
          <w:tcPr>
            <w:tcW w:w="1843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Преподаватель</w:t>
            </w:r>
          </w:p>
        </w:tc>
        <w:tc>
          <w:tcPr>
            <w:tcW w:w="21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 xml:space="preserve">Устройство и техническое обслуживание транспортных средств как объектов управления 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Основы управления транспортными средствами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Основы законодательства в сфере дорожного движения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Организация и выполнение грузовых перевозок автомобильным транспортом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1418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Диплом о профессиональной переподготовки по программе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"Преподаватель, осуществляющий обучение по программе подготовки водителей транспортных средств "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31.03.2019  год</w:t>
            </w:r>
          </w:p>
        </w:tc>
      </w:tr>
      <w:tr w:rsidR="007809F1" w:rsidRPr="00EF2FD0">
        <w:tc>
          <w:tcPr>
            <w:tcW w:w="180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Михеева Елена Владимировна</w:t>
            </w:r>
          </w:p>
        </w:tc>
        <w:tc>
          <w:tcPr>
            <w:tcW w:w="2410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СРЕДНЕЕ СПЕЦИАЛЬНОЕ,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ТЕХНИК-ПЛАНОВИК</w:t>
            </w:r>
          </w:p>
        </w:tc>
        <w:tc>
          <w:tcPr>
            <w:tcW w:w="15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ТЕХНИК-ПЛАНОВИЧ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8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20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</w:p>
        </w:tc>
        <w:tc>
          <w:tcPr>
            <w:tcW w:w="1843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мастер производственного обучения</w:t>
            </w:r>
          </w:p>
        </w:tc>
        <w:tc>
          <w:tcPr>
            <w:tcW w:w="21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 xml:space="preserve">Вождение транспортных средств 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В</w:t>
            </w:r>
          </w:p>
        </w:tc>
        <w:tc>
          <w:tcPr>
            <w:tcW w:w="1418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Диплом о профессиональной переподготовки по программе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"мастер производственного обучения вождению транспортных средств"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31.03.2019 год</w:t>
            </w:r>
          </w:p>
        </w:tc>
      </w:tr>
      <w:tr w:rsidR="007809F1" w:rsidRPr="00EF2FD0">
        <w:tc>
          <w:tcPr>
            <w:tcW w:w="180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Нестерова Любовь александровна</w:t>
            </w:r>
          </w:p>
        </w:tc>
        <w:tc>
          <w:tcPr>
            <w:tcW w:w="2410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Среднее специальное, техник-плановик, Планирование на предприятиях пищевой промышленности</w:t>
            </w:r>
          </w:p>
        </w:tc>
        <w:tc>
          <w:tcPr>
            <w:tcW w:w="15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Техник-плановик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30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</w:p>
        </w:tc>
        <w:tc>
          <w:tcPr>
            <w:tcW w:w="1843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Преподаватель</w:t>
            </w:r>
          </w:p>
        </w:tc>
        <w:tc>
          <w:tcPr>
            <w:tcW w:w="21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 xml:space="preserve">Устройство и техническое обслуживание транспортных средств как объектов управления 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Основы управления транспортными средствами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Основы законодательства в сфере дорожного движения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Организация и выполнение грузовых перевозок автомобильным транспортом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1418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Диплом о профессиональной переподготовки по программе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"Преподаватель, осуществляющий обучение по программе подготовки водителей транспортных средств "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31.03.2019  год</w:t>
            </w:r>
          </w:p>
        </w:tc>
      </w:tr>
      <w:tr w:rsidR="007809F1" w:rsidRPr="00EF2FD0">
        <w:tc>
          <w:tcPr>
            <w:tcW w:w="180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ОхуновМуртазоМамадалиевич</w:t>
            </w:r>
          </w:p>
        </w:tc>
        <w:tc>
          <w:tcPr>
            <w:tcW w:w="2410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Среднее специальное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Автомеханик</w:t>
            </w:r>
          </w:p>
        </w:tc>
        <w:tc>
          <w:tcPr>
            <w:tcW w:w="15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Автомеханик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15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</w:p>
        </w:tc>
        <w:tc>
          <w:tcPr>
            <w:tcW w:w="1843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мастер производственного обучения</w:t>
            </w:r>
          </w:p>
        </w:tc>
        <w:tc>
          <w:tcPr>
            <w:tcW w:w="21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 xml:space="preserve">Вождение транспортных средств 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В</w:t>
            </w:r>
          </w:p>
        </w:tc>
        <w:tc>
          <w:tcPr>
            <w:tcW w:w="1418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Диплом о профессиональной переподготовки по программе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"мастер производственного обучения вождению транспортных средств"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31.03.2019 год</w:t>
            </w:r>
          </w:p>
        </w:tc>
      </w:tr>
      <w:tr w:rsidR="007809F1" w:rsidRPr="00EF2FD0">
        <w:tc>
          <w:tcPr>
            <w:tcW w:w="180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i/>
                <w:iCs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ОхуновШахриерМамадалиевич</w:t>
            </w:r>
          </w:p>
        </w:tc>
        <w:tc>
          <w:tcPr>
            <w:tcW w:w="2410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ВЫСШЕЕ, ЭКОНОМИСТ, БУХГАЛТЕРСКИЙ УЧЕТ, АНАОИЗ И АУДИТ»</w:t>
            </w:r>
          </w:p>
        </w:tc>
        <w:tc>
          <w:tcPr>
            <w:tcW w:w="15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ЭКОНОМИСТ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15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</w:p>
        </w:tc>
        <w:tc>
          <w:tcPr>
            <w:tcW w:w="1843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мастер производственного обучения</w:t>
            </w:r>
          </w:p>
        </w:tc>
        <w:tc>
          <w:tcPr>
            <w:tcW w:w="21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 xml:space="preserve">Вождение транспортных средств 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В</w:t>
            </w:r>
          </w:p>
        </w:tc>
        <w:tc>
          <w:tcPr>
            <w:tcW w:w="1418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Диплом о профессиональной переподготовки по программе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"мастер производственного обучения вождению транспортных средств"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31.03.2019 год</w:t>
            </w:r>
          </w:p>
        </w:tc>
      </w:tr>
      <w:tr w:rsidR="007809F1" w:rsidRPr="00EF2FD0">
        <w:tc>
          <w:tcPr>
            <w:tcW w:w="180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Потапов Михаил Михайлович</w:t>
            </w:r>
          </w:p>
        </w:tc>
        <w:tc>
          <w:tcPr>
            <w:tcW w:w="2410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ВЫСШЕЕ, СПЕЦИАЛИСТ, ДИЗАЙН СРЕДЫ</w:t>
            </w:r>
          </w:p>
        </w:tc>
        <w:tc>
          <w:tcPr>
            <w:tcW w:w="15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ДИЗАЙНЕР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10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</w:p>
        </w:tc>
        <w:tc>
          <w:tcPr>
            <w:tcW w:w="1843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мастер производственного обучения</w:t>
            </w:r>
          </w:p>
        </w:tc>
        <w:tc>
          <w:tcPr>
            <w:tcW w:w="21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 xml:space="preserve">Вождение транспортных средств 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В</w:t>
            </w:r>
          </w:p>
        </w:tc>
        <w:tc>
          <w:tcPr>
            <w:tcW w:w="1418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Диплом о профессиональной переподготовки по программе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"мастер производственного обучения вождению транспортных средств"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31.03.2019 год</w:t>
            </w:r>
          </w:p>
        </w:tc>
      </w:tr>
      <w:tr w:rsidR="007809F1" w:rsidRPr="00EF2FD0">
        <w:tc>
          <w:tcPr>
            <w:tcW w:w="180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Пугачев Валерий Алексеевич</w:t>
            </w:r>
          </w:p>
        </w:tc>
        <w:tc>
          <w:tcPr>
            <w:tcW w:w="2410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Среднее специальное</w:t>
            </w:r>
          </w:p>
        </w:tc>
        <w:tc>
          <w:tcPr>
            <w:tcW w:w="15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Автомеханик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12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</w:p>
        </w:tc>
        <w:tc>
          <w:tcPr>
            <w:tcW w:w="1843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мастер производственного обучения</w:t>
            </w:r>
          </w:p>
        </w:tc>
        <w:tc>
          <w:tcPr>
            <w:tcW w:w="21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 xml:space="preserve">Вождение транспортных средств 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В</w:t>
            </w:r>
          </w:p>
        </w:tc>
        <w:tc>
          <w:tcPr>
            <w:tcW w:w="1418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Диплом о профессиональной переподготовки по программе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"мастер производственного обучения вождению транспортных средств"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31.03.2019 год</w:t>
            </w:r>
          </w:p>
        </w:tc>
      </w:tr>
      <w:tr w:rsidR="007809F1" w:rsidRPr="00EF2FD0">
        <w:tc>
          <w:tcPr>
            <w:tcW w:w="180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Тимошков Антон Сергеевич</w:t>
            </w:r>
          </w:p>
        </w:tc>
        <w:tc>
          <w:tcPr>
            <w:tcW w:w="2410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ВЫСШЕЕ, ИНЖЕНЕР ПО ОРГАНИЗАЦИИ И УПРАВЛЕНИЮ НА ТРАНСПОРТЕ</w:t>
            </w:r>
          </w:p>
        </w:tc>
        <w:tc>
          <w:tcPr>
            <w:tcW w:w="15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Организация и безопасность движения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7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15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</w:p>
        </w:tc>
        <w:tc>
          <w:tcPr>
            <w:tcW w:w="1843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Преподаватель</w:t>
            </w:r>
          </w:p>
        </w:tc>
        <w:tc>
          <w:tcPr>
            <w:tcW w:w="21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 xml:space="preserve">Устройство и техническое обслуживание транспортных средств как объектов управления 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Основы управления транспортными средствами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Основы законодательства в сфере дорожного движения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Организация и выполнение грузовых перевозок автомобильным транспортом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1418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Диплом о профессиональной переподготовки по программе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"Преподаватель, осуществляющий обучение по программе подготовки водителей транспортных средств "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31.03.2019  год</w:t>
            </w:r>
          </w:p>
        </w:tc>
      </w:tr>
      <w:tr w:rsidR="007809F1" w:rsidRPr="00EF2FD0">
        <w:tc>
          <w:tcPr>
            <w:tcW w:w="180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Филатов Александр Васильевич</w:t>
            </w:r>
          </w:p>
        </w:tc>
        <w:tc>
          <w:tcPr>
            <w:tcW w:w="2410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ВЫСШЕЕ, ВЕТЕРИНАРИЯ, ВЕТЕРИНАРНЫЙ ВРАЧ</w:t>
            </w:r>
          </w:p>
        </w:tc>
        <w:tc>
          <w:tcPr>
            <w:tcW w:w="15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ВЕТЕРИНАРНЫЙ ВРАЧ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20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</w:p>
        </w:tc>
        <w:tc>
          <w:tcPr>
            <w:tcW w:w="1843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мастер производственного обучения</w:t>
            </w:r>
          </w:p>
        </w:tc>
        <w:tc>
          <w:tcPr>
            <w:tcW w:w="21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 xml:space="preserve">Вождение транспортных средств 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А, В</w:t>
            </w:r>
          </w:p>
        </w:tc>
        <w:tc>
          <w:tcPr>
            <w:tcW w:w="1418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Диплом о профессиональной переподготовки по программе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"мастер производственного обучения вождению транспортных средств"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31.03.2019 год</w:t>
            </w:r>
          </w:p>
        </w:tc>
      </w:tr>
      <w:tr w:rsidR="007809F1" w:rsidRPr="00EF2FD0">
        <w:tc>
          <w:tcPr>
            <w:tcW w:w="180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Федун Надежда Валентиновна</w:t>
            </w:r>
          </w:p>
        </w:tc>
        <w:tc>
          <w:tcPr>
            <w:tcW w:w="2410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Среднее специальное, эксплуатация автомобильного транспорта</w:t>
            </w:r>
          </w:p>
        </w:tc>
        <w:tc>
          <w:tcPr>
            <w:tcW w:w="15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Техник-эксплуатационник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15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15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</w:p>
        </w:tc>
        <w:tc>
          <w:tcPr>
            <w:tcW w:w="1843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Преподаватель</w:t>
            </w:r>
          </w:p>
        </w:tc>
        <w:tc>
          <w:tcPr>
            <w:tcW w:w="21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 xml:space="preserve">Устройство и техническое обслуживание транспортных средств как объектов управления 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Основы управления транспортными средствами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Основы законодательства в сфере дорожного движения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Организация и выполнение грузовых перевозок автомобильным транспортом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1418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Диплом о профессиональной переподготовки по программе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"Преподаватель, осуществляющий обучение по программе подготовки водителей транспортных средств "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31.03.2019  год</w:t>
            </w:r>
          </w:p>
        </w:tc>
      </w:tr>
      <w:tr w:rsidR="007809F1" w:rsidRPr="00EF2FD0">
        <w:tc>
          <w:tcPr>
            <w:tcW w:w="180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Черепанов Александр Сергеевич</w:t>
            </w:r>
          </w:p>
        </w:tc>
        <w:tc>
          <w:tcPr>
            <w:tcW w:w="2410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Высшее, Психолог, Психология</w:t>
            </w:r>
          </w:p>
        </w:tc>
        <w:tc>
          <w:tcPr>
            <w:tcW w:w="15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Психолог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8</w:t>
            </w:r>
          </w:p>
        </w:tc>
        <w:tc>
          <w:tcPr>
            <w:tcW w:w="992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28</w:t>
            </w:r>
          </w:p>
        </w:tc>
        <w:tc>
          <w:tcPr>
            <w:tcW w:w="851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Кандидат психологических наук</w:t>
            </w:r>
          </w:p>
        </w:tc>
        <w:tc>
          <w:tcPr>
            <w:tcW w:w="1843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преподаватель</w:t>
            </w:r>
          </w:p>
        </w:tc>
        <w:tc>
          <w:tcPr>
            <w:tcW w:w="2159" w:type="dxa"/>
          </w:tcPr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Психо-физиологические основы деятельности водителя</w:t>
            </w:r>
          </w:p>
        </w:tc>
        <w:tc>
          <w:tcPr>
            <w:tcW w:w="1418" w:type="dxa"/>
          </w:tcPr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Диплом о профессиональной переподготовки по программе</w:t>
            </w:r>
          </w:p>
          <w:p w:rsidR="007809F1" w:rsidRPr="00EF2FD0" w:rsidRDefault="007809F1" w:rsidP="00EF2FD0">
            <w:pPr>
              <w:spacing w:after="0"/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"Преподаватель, осуществляющий обучение по программе подготовки водителей транспортных средств "</w:t>
            </w:r>
          </w:p>
          <w:p w:rsidR="007809F1" w:rsidRPr="00EF2FD0" w:rsidRDefault="007809F1" w:rsidP="00EF2FD0">
            <w:pPr>
              <w:jc w:val="center"/>
              <w:rPr>
                <w:rFonts w:ascii="Times New Roman" w:hAnsi="Times New Roman" w:cs="Times New Roman"/>
                <w:smallCaps/>
                <w:sz w:val="16"/>
                <w:szCs w:val="16"/>
              </w:rPr>
            </w:pPr>
            <w:r w:rsidRPr="00EF2FD0">
              <w:rPr>
                <w:rFonts w:ascii="Times New Roman" w:hAnsi="Times New Roman" w:cs="Times New Roman"/>
                <w:smallCaps/>
                <w:sz w:val="16"/>
                <w:szCs w:val="16"/>
              </w:rPr>
              <w:t>31.03.2019  год</w:t>
            </w:r>
          </w:p>
        </w:tc>
      </w:tr>
    </w:tbl>
    <w:p w:rsidR="007809F1" w:rsidRDefault="007809F1" w:rsidP="006C790E">
      <w:r>
        <w:br w:type="textWrapping" w:clear="all"/>
      </w:r>
    </w:p>
    <w:p w:rsidR="007809F1" w:rsidRDefault="007809F1" w:rsidP="006C790E"/>
    <w:p w:rsidR="007809F1" w:rsidRDefault="007809F1">
      <w:bookmarkStart w:id="0" w:name="_GoBack"/>
      <w:bookmarkEnd w:id="0"/>
    </w:p>
    <w:sectPr w:rsidR="007809F1" w:rsidSect="00DD3BE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31B7"/>
    <w:rsid w:val="000D1F4B"/>
    <w:rsid w:val="00232BAA"/>
    <w:rsid w:val="002A5038"/>
    <w:rsid w:val="002F4970"/>
    <w:rsid w:val="003A1FB0"/>
    <w:rsid w:val="004A3682"/>
    <w:rsid w:val="005C1FFB"/>
    <w:rsid w:val="005D3B5C"/>
    <w:rsid w:val="00602577"/>
    <w:rsid w:val="00697B3A"/>
    <w:rsid w:val="006C0CB8"/>
    <w:rsid w:val="006C790E"/>
    <w:rsid w:val="007809F1"/>
    <w:rsid w:val="007A7F1E"/>
    <w:rsid w:val="00922BA7"/>
    <w:rsid w:val="00981709"/>
    <w:rsid w:val="00B17585"/>
    <w:rsid w:val="00B23A12"/>
    <w:rsid w:val="00BE3BC3"/>
    <w:rsid w:val="00C1446B"/>
    <w:rsid w:val="00C537CB"/>
    <w:rsid w:val="00C755C2"/>
    <w:rsid w:val="00D16648"/>
    <w:rsid w:val="00D871E5"/>
    <w:rsid w:val="00DD3BE1"/>
    <w:rsid w:val="00DE6A34"/>
    <w:rsid w:val="00E305B3"/>
    <w:rsid w:val="00E631B7"/>
    <w:rsid w:val="00EF2FD0"/>
    <w:rsid w:val="00F530FD"/>
    <w:rsid w:val="00FD276C"/>
    <w:rsid w:val="00FE31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90E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631B7"/>
    <w:rPr>
      <w:smallCaps/>
      <w:color w:val="000000"/>
      <w:sz w:val="32"/>
      <w:szCs w:val="3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26</TotalTime>
  <Pages>9</Pages>
  <Words>1650</Words>
  <Characters>9405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ПК</dc:creator>
  <cp:keywords/>
  <dc:description/>
  <cp:lastModifiedBy>1</cp:lastModifiedBy>
  <cp:revision>10</cp:revision>
  <dcterms:created xsi:type="dcterms:W3CDTF">2019-09-19T17:55:00Z</dcterms:created>
  <dcterms:modified xsi:type="dcterms:W3CDTF">2021-08-25T10:14:00Z</dcterms:modified>
</cp:coreProperties>
</file>